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3CEAC239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D96F36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ju</w:t>
      </w:r>
      <w:r w:rsidR="007227F4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D96F36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io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03E95FEA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D96F3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ju</w:t>
            </w:r>
            <w:r w:rsidR="007227F4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l</w:t>
            </w:r>
            <w:r w:rsidR="00D96F3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io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FA740" w14:textId="77777777" w:rsidR="00364431" w:rsidRDefault="00364431" w:rsidP="005B1EDE">
      <w:r>
        <w:separator/>
      </w:r>
    </w:p>
  </w:endnote>
  <w:endnote w:type="continuationSeparator" w:id="0">
    <w:p w14:paraId="376F5418" w14:textId="77777777" w:rsidR="00364431" w:rsidRDefault="00364431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2A914" w14:textId="77777777" w:rsidR="00364431" w:rsidRDefault="00364431" w:rsidP="005B1EDE">
      <w:r>
        <w:separator/>
      </w:r>
    </w:p>
  </w:footnote>
  <w:footnote w:type="continuationSeparator" w:id="0">
    <w:p w14:paraId="37B5F9BA" w14:textId="77777777" w:rsidR="00364431" w:rsidRDefault="00364431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458D5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14536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6694"/>
    <w:rsid w:val="00D46544"/>
    <w:rsid w:val="00D56C32"/>
    <w:rsid w:val="00D713A9"/>
    <w:rsid w:val="00D76254"/>
    <w:rsid w:val="00D77217"/>
    <w:rsid w:val="00D81A09"/>
    <w:rsid w:val="00D92A2D"/>
    <w:rsid w:val="00D930F5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20B8B"/>
    <w:rsid w:val="00E20F29"/>
    <w:rsid w:val="00E21515"/>
    <w:rsid w:val="00E25539"/>
    <w:rsid w:val="00E27872"/>
    <w:rsid w:val="00E33F36"/>
    <w:rsid w:val="00E65A90"/>
    <w:rsid w:val="00EA2E27"/>
    <w:rsid w:val="00EA70D1"/>
    <w:rsid w:val="00EE13D1"/>
    <w:rsid w:val="00EE35E1"/>
    <w:rsid w:val="00EE4802"/>
    <w:rsid w:val="00F00206"/>
    <w:rsid w:val="00F14C67"/>
    <w:rsid w:val="00F15C78"/>
    <w:rsid w:val="00F409AE"/>
    <w:rsid w:val="00F44342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</Template>
  <TotalTime>4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Informacion Publica</cp:lastModifiedBy>
  <cp:revision>10</cp:revision>
  <cp:lastPrinted>2024-11-05T16:19:00Z</cp:lastPrinted>
  <dcterms:created xsi:type="dcterms:W3CDTF">2025-03-10T21:21:00Z</dcterms:created>
  <dcterms:modified xsi:type="dcterms:W3CDTF">2025-08-26T14:29:00Z</dcterms:modified>
</cp:coreProperties>
</file>