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72A79C57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BD3024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Marzo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78E46C6B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BD3024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Marzo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EB27D" w14:textId="77777777" w:rsidR="007A5CC6" w:rsidRDefault="007A5CC6" w:rsidP="005B1EDE">
      <w:r>
        <w:separator/>
      </w:r>
    </w:p>
  </w:endnote>
  <w:endnote w:type="continuationSeparator" w:id="0">
    <w:p w14:paraId="5314F4CA" w14:textId="77777777" w:rsidR="007A5CC6" w:rsidRDefault="007A5CC6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BAA63" w14:textId="77777777" w:rsidR="007A5CC6" w:rsidRDefault="007A5CC6" w:rsidP="005B1EDE">
      <w:r>
        <w:separator/>
      </w:r>
    </w:p>
  </w:footnote>
  <w:footnote w:type="continuationSeparator" w:id="0">
    <w:p w14:paraId="347E8BD9" w14:textId="77777777" w:rsidR="007A5CC6" w:rsidRDefault="007A5CC6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E0A02"/>
    <w:rsid w:val="003F2884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5A6F"/>
    <w:rsid w:val="004E79EB"/>
    <w:rsid w:val="00500E38"/>
    <w:rsid w:val="005056D0"/>
    <w:rsid w:val="00521DF3"/>
    <w:rsid w:val="005232ED"/>
    <w:rsid w:val="00526824"/>
    <w:rsid w:val="005465C8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2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Olga Xeny Serrano Reyes</cp:lastModifiedBy>
  <cp:revision>3</cp:revision>
  <cp:lastPrinted>2024-11-05T16:19:00Z</cp:lastPrinted>
  <dcterms:created xsi:type="dcterms:W3CDTF">2025-03-10T21:21:00Z</dcterms:created>
  <dcterms:modified xsi:type="dcterms:W3CDTF">2025-04-02T18:39:00Z</dcterms:modified>
</cp:coreProperties>
</file>