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Pr="000D0BDB" w:rsidRDefault="00D76254" w:rsidP="00D76254">
      <w:pPr>
        <w:rPr>
          <w:rFonts w:ascii="Cambria" w:hAnsi="Cambria"/>
          <w:sz w:val="24"/>
          <w:szCs w:val="24"/>
        </w:rPr>
      </w:pPr>
    </w:p>
    <w:p w14:paraId="26968D97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5FC52D39" w14:textId="77777777" w:rsidR="00D76254" w:rsidRPr="000D0BDB" w:rsidRDefault="00D76254" w:rsidP="00D76254">
      <w:pPr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Default="00D76254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77B83A" w14:textId="77777777" w:rsidR="005C4922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67C10D" w14:textId="77777777" w:rsidR="005C4922" w:rsidRPr="000D0BDB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61F01853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527932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junio</w:t>
      </w:r>
      <w:r w:rsidR="000D0BDB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2026</w:t>
      </w:r>
    </w:p>
    <w:p w14:paraId="08E923A2" w14:textId="044E61CB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Default="009B2039" w:rsidP="009B2039">
      <w:pPr>
        <w:spacing w:after="0"/>
        <w:jc w:val="center"/>
        <w:rPr>
          <w:rFonts w:ascii="Cambria" w:eastAsia="Times New Roman" w:hAnsi="Cambria" w:cs="Times New Roman"/>
          <w:sz w:val="24"/>
          <w:szCs w:val="24"/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0D0BDB">
        <w:rPr>
          <w:rFonts w:ascii="Cambria" w:eastAsia="Times New Roman" w:hAnsi="Cambria" w:cs="Times New Roman"/>
          <w:sz w:val="24"/>
          <w:szCs w:val="24"/>
        </w:rPr>
        <w:tab/>
      </w:r>
    </w:p>
    <w:p w14:paraId="11313153" w14:textId="77777777" w:rsidR="005C4922" w:rsidRPr="000D0BDB" w:rsidRDefault="005C4922" w:rsidP="009B2039">
      <w:pPr>
        <w:spacing w:after="0"/>
        <w:jc w:val="center"/>
        <w:rPr>
          <w:rFonts w:ascii="Cambria" w:hAnsi="Cambria"/>
          <w:sz w:val="24"/>
          <w:szCs w:val="24"/>
        </w:rPr>
      </w:pPr>
    </w:p>
    <w:p w14:paraId="78929C2B" w14:textId="77777777" w:rsidR="00BB31A6" w:rsidRPr="000D0BDB" w:rsidRDefault="00BB31A6" w:rsidP="00D76254">
      <w:pPr>
        <w:spacing w:after="0"/>
        <w:jc w:val="center"/>
        <w:rPr>
          <w:rFonts w:ascii="Cambria" w:hAnsi="Cambria"/>
          <w:b/>
          <w:sz w:val="28"/>
          <w:szCs w:val="28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:rsidRPr="000D0BDB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OBSERVACIONES</w:t>
            </w:r>
          </w:p>
        </w:tc>
      </w:tr>
      <w:tr w:rsidR="00BB31A6" w:rsidRPr="000D0BDB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0D0BDB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Cambria" w:hAnsi="Cambria"/>
                <w:sz w:val="28"/>
                <w:szCs w:val="28"/>
              </w:rPr>
            </w:pPr>
            <w:r w:rsidRPr="000D0BDB">
              <w:rPr>
                <w:rFonts w:ascii="Cambria" w:hAnsi="Cambria"/>
                <w:sz w:val="28"/>
                <w:szCs w:val="28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Pr="000D0BDB" w:rsidRDefault="00BB31A6" w:rsidP="009B2039">
            <w:pPr>
              <w:jc w:val="both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3F62930C" w:rsidR="00BB31A6" w:rsidRPr="000D0BDB" w:rsidRDefault="00BB31A6" w:rsidP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El Departamento Administrativo no tiene información que presentar durante el mes </w:t>
            </w:r>
            <w:r w:rsidR="00DC6D13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de </w:t>
            </w:r>
            <w:r w:rsidR="00527932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junio</w:t>
            </w:r>
            <w:r w:rsidR="008D773F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 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202</w:t>
            </w:r>
            <w:r w:rsidR="000D0BDB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6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.</w:t>
            </w:r>
          </w:p>
          <w:p w14:paraId="2879D057" w14:textId="6AA66240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</w:tr>
    </w:tbl>
    <w:p w14:paraId="7C270CA8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17E90ACC" w14:textId="401B6D3E" w:rsidR="004840ED" w:rsidRPr="000D0BDB" w:rsidRDefault="004840ED" w:rsidP="004840ED">
      <w:pPr>
        <w:spacing w:after="0"/>
        <w:ind w:left="2832" w:firstLine="708"/>
        <w:rPr>
          <w:rFonts w:ascii="Cambria" w:hAnsi="Cambria" w:cs="Arial"/>
          <w:sz w:val="28"/>
          <w:szCs w:val="28"/>
        </w:rPr>
      </w:pPr>
    </w:p>
    <w:sectPr w:rsidR="004840ED" w:rsidRPr="000D0BDB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13ED0" w14:textId="77777777" w:rsidR="005C20C1" w:rsidRDefault="005C20C1" w:rsidP="005B1EDE">
      <w:r>
        <w:separator/>
      </w:r>
    </w:p>
  </w:endnote>
  <w:endnote w:type="continuationSeparator" w:id="0">
    <w:p w14:paraId="604FD2C5" w14:textId="77777777" w:rsidR="005C20C1" w:rsidRDefault="005C20C1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E712312" w:rsidR="009E2EC0" w:rsidRDefault="00796FAE" w:rsidP="009E2EC0">
    <w:pPr>
      <w:pStyle w:val="Piedepgina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1FFBC02" wp14:editId="65ADCF4A">
          <wp:simplePos x="0" y="0"/>
          <wp:positionH relativeFrom="column">
            <wp:posOffset>-1061085</wp:posOffset>
          </wp:positionH>
          <wp:positionV relativeFrom="paragraph">
            <wp:posOffset>-654050</wp:posOffset>
          </wp:positionV>
          <wp:extent cx="7724775" cy="1076325"/>
          <wp:effectExtent l="0" t="0" r="9525" b="9525"/>
          <wp:wrapNone/>
          <wp:docPr id="45271058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47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C0039" w14:textId="77777777" w:rsidR="005C20C1" w:rsidRDefault="005C20C1" w:rsidP="005B1EDE">
      <w:r>
        <w:separator/>
      </w:r>
    </w:p>
  </w:footnote>
  <w:footnote w:type="continuationSeparator" w:id="0">
    <w:p w14:paraId="536DEB99" w14:textId="77777777" w:rsidR="005C20C1" w:rsidRDefault="005C20C1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55B6150" w:rsidR="00B30154" w:rsidRDefault="00796FA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0A377F" wp14:editId="78BE1D89">
          <wp:simplePos x="0" y="0"/>
          <wp:positionH relativeFrom="page">
            <wp:align>right</wp:align>
          </wp:positionH>
          <wp:positionV relativeFrom="paragraph">
            <wp:posOffset>-38100</wp:posOffset>
          </wp:positionV>
          <wp:extent cx="7820025" cy="1370330"/>
          <wp:effectExtent l="0" t="0" r="9525" b="1270"/>
          <wp:wrapNone/>
          <wp:docPr id="54388786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0025" cy="1370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10B88"/>
    <w:rsid w:val="00022026"/>
    <w:rsid w:val="00027738"/>
    <w:rsid w:val="00050AED"/>
    <w:rsid w:val="0005228B"/>
    <w:rsid w:val="00070A1F"/>
    <w:rsid w:val="000845D8"/>
    <w:rsid w:val="0008519D"/>
    <w:rsid w:val="00093BB2"/>
    <w:rsid w:val="00096049"/>
    <w:rsid w:val="000A3C11"/>
    <w:rsid w:val="000B04BC"/>
    <w:rsid w:val="000B4634"/>
    <w:rsid w:val="000C6208"/>
    <w:rsid w:val="000D0BDB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35F9B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E3FC4"/>
    <w:rsid w:val="001F02C9"/>
    <w:rsid w:val="00210D11"/>
    <w:rsid w:val="0022505C"/>
    <w:rsid w:val="00231FB8"/>
    <w:rsid w:val="00234F8A"/>
    <w:rsid w:val="002378E8"/>
    <w:rsid w:val="00263178"/>
    <w:rsid w:val="00271CF1"/>
    <w:rsid w:val="0028198A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24E0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0A1B"/>
    <w:rsid w:val="00364431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123"/>
    <w:rsid w:val="003F2884"/>
    <w:rsid w:val="003F6223"/>
    <w:rsid w:val="004039DE"/>
    <w:rsid w:val="00406198"/>
    <w:rsid w:val="00430A78"/>
    <w:rsid w:val="00441E5E"/>
    <w:rsid w:val="00444B44"/>
    <w:rsid w:val="004515BB"/>
    <w:rsid w:val="00451B6E"/>
    <w:rsid w:val="0046097E"/>
    <w:rsid w:val="004759B3"/>
    <w:rsid w:val="004840ED"/>
    <w:rsid w:val="004B069D"/>
    <w:rsid w:val="004C279E"/>
    <w:rsid w:val="004C3536"/>
    <w:rsid w:val="004C5A6F"/>
    <w:rsid w:val="004E79EB"/>
    <w:rsid w:val="00500E38"/>
    <w:rsid w:val="005056D0"/>
    <w:rsid w:val="00521DF3"/>
    <w:rsid w:val="005232ED"/>
    <w:rsid w:val="00526824"/>
    <w:rsid w:val="00527932"/>
    <w:rsid w:val="005465C8"/>
    <w:rsid w:val="0055309F"/>
    <w:rsid w:val="005535B1"/>
    <w:rsid w:val="00556CA6"/>
    <w:rsid w:val="00566510"/>
    <w:rsid w:val="00590AD1"/>
    <w:rsid w:val="00593825"/>
    <w:rsid w:val="00593F7C"/>
    <w:rsid w:val="005B1EDE"/>
    <w:rsid w:val="005C20C1"/>
    <w:rsid w:val="005C4922"/>
    <w:rsid w:val="005C6E3C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C66F0"/>
    <w:rsid w:val="006D3F1A"/>
    <w:rsid w:val="006E167F"/>
    <w:rsid w:val="006F402F"/>
    <w:rsid w:val="00701F0F"/>
    <w:rsid w:val="00706A97"/>
    <w:rsid w:val="00706DE4"/>
    <w:rsid w:val="007078A2"/>
    <w:rsid w:val="0071140B"/>
    <w:rsid w:val="007227F4"/>
    <w:rsid w:val="00722912"/>
    <w:rsid w:val="007238E6"/>
    <w:rsid w:val="0073147C"/>
    <w:rsid w:val="00747E03"/>
    <w:rsid w:val="0075039D"/>
    <w:rsid w:val="00763F47"/>
    <w:rsid w:val="00764C4C"/>
    <w:rsid w:val="00773FFE"/>
    <w:rsid w:val="007751BF"/>
    <w:rsid w:val="0077530E"/>
    <w:rsid w:val="0077678E"/>
    <w:rsid w:val="007767BD"/>
    <w:rsid w:val="00777366"/>
    <w:rsid w:val="007820E0"/>
    <w:rsid w:val="0078325C"/>
    <w:rsid w:val="00796FAE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B61B5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9F60FB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1A7B"/>
    <w:rsid w:val="00AE205E"/>
    <w:rsid w:val="00AE42C1"/>
    <w:rsid w:val="00AF048A"/>
    <w:rsid w:val="00AF1FDE"/>
    <w:rsid w:val="00B072FD"/>
    <w:rsid w:val="00B107C7"/>
    <w:rsid w:val="00B10E12"/>
    <w:rsid w:val="00B129ED"/>
    <w:rsid w:val="00B23F67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16AF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06A16"/>
    <w:rsid w:val="00D13B91"/>
    <w:rsid w:val="00D14FC5"/>
    <w:rsid w:val="00D26694"/>
    <w:rsid w:val="00D46544"/>
    <w:rsid w:val="00D54F2E"/>
    <w:rsid w:val="00D56C32"/>
    <w:rsid w:val="00D713A9"/>
    <w:rsid w:val="00D76254"/>
    <w:rsid w:val="00D77217"/>
    <w:rsid w:val="00D81A09"/>
    <w:rsid w:val="00D826FA"/>
    <w:rsid w:val="00D92A2D"/>
    <w:rsid w:val="00D930F5"/>
    <w:rsid w:val="00D93ABB"/>
    <w:rsid w:val="00D96F36"/>
    <w:rsid w:val="00DA0DCF"/>
    <w:rsid w:val="00DB4D18"/>
    <w:rsid w:val="00DC5510"/>
    <w:rsid w:val="00DC6D13"/>
    <w:rsid w:val="00DD4820"/>
    <w:rsid w:val="00E10DB0"/>
    <w:rsid w:val="00E11F11"/>
    <w:rsid w:val="00E12B40"/>
    <w:rsid w:val="00E12F70"/>
    <w:rsid w:val="00E20B8B"/>
    <w:rsid w:val="00E20F29"/>
    <w:rsid w:val="00E21515"/>
    <w:rsid w:val="00E24D13"/>
    <w:rsid w:val="00E25539"/>
    <w:rsid w:val="00E27872"/>
    <w:rsid w:val="00E33F36"/>
    <w:rsid w:val="00E65A90"/>
    <w:rsid w:val="00EA2E27"/>
    <w:rsid w:val="00EA70D1"/>
    <w:rsid w:val="00EB5379"/>
    <w:rsid w:val="00EC3EA1"/>
    <w:rsid w:val="00EE13D1"/>
    <w:rsid w:val="00EE35E1"/>
    <w:rsid w:val="00EE4802"/>
    <w:rsid w:val="00F00206"/>
    <w:rsid w:val="00F10337"/>
    <w:rsid w:val="00F14C67"/>
    <w:rsid w:val="00F15C78"/>
    <w:rsid w:val="00F409AE"/>
    <w:rsid w:val="00F44342"/>
    <w:rsid w:val="00F51E13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A2047"/>
    <w:rsid w:val="00FC7E9F"/>
    <w:rsid w:val="00FD70A1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</Template>
  <TotalTime>1</TotalTime>
  <Pages>1</Pages>
  <Words>82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Rossangel Esmeralda Cabrera Alarcon</cp:lastModifiedBy>
  <cp:revision>14</cp:revision>
  <cp:lastPrinted>2026-07-09T14:38:00Z</cp:lastPrinted>
  <dcterms:created xsi:type="dcterms:W3CDTF">2025-09-29T14:17:00Z</dcterms:created>
  <dcterms:modified xsi:type="dcterms:W3CDTF">2026-07-09T14:38:00Z</dcterms:modified>
</cp:coreProperties>
</file>