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17CAA51E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010B88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abril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4AD220E8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010B88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abril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4C00" w14:textId="77777777" w:rsidR="002F24E0" w:rsidRDefault="002F24E0" w:rsidP="005B1EDE">
      <w:r>
        <w:separator/>
      </w:r>
    </w:p>
  </w:endnote>
  <w:endnote w:type="continuationSeparator" w:id="0">
    <w:p w14:paraId="6AD39C5D" w14:textId="77777777" w:rsidR="002F24E0" w:rsidRDefault="002F24E0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E712312" w:rsidR="009E2EC0" w:rsidRDefault="00796FAE" w:rsidP="009E2EC0">
    <w:pPr>
      <w:pStyle w:val="Piedepgina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FFBC02" wp14:editId="65ADCF4A">
          <wp:simplePos x="0" y="0"/>
          <wp:positionH relativeFrom="column">
            <wp:posOffset>-1061085</wp:posOffset>
          </wp:positionH>
          <wp:positionV relativeFrom="paragraph">
            <wp:posOffset>-654050</wp:posOffset>
          </wp:positionV>
          <wp:extent cx="7724775" cy="1076325"/>
          <wp:effectExtent l="0" t="0" r="9525" b="9525"/>
          <wp:wrapNone/>
          <wp:docPr id="4527105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47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F0776" w14:textId="77777777" w:rsidR="002F24E0" w:rsidRDefault="002F24E0" w:rsidP="005B1EDE">
      <w:r>
        <w:separator/>
      </w:r>
    </w:p>
  </w:footnote>
  <w:footnote w:type="continuationSeparator" w:id="0">
    <w:p w14:paraId="7BD9D780" w14:textId="77777777" w:rsidR="002F24E0" w:rsidRDefault="002F24E0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55B6150" w:rsidR="00B30154" w:rsidRDefault="00796FA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0A377F" wp14:editId="78BE1D89">
          <wp:simplePos x="0" y="0"/>
          <wp:positionH relativeFrom="page">
            <wp:align>right</wp:align>
          </wp:positionH>
          <wp:positionV relativeFrom="paragraph">
            <wp:posOffset>-38100</wp:posOffset>
          </wp:positionV>
          <wp:extent cx="7820025" cy="1370330"/>
          <wp:effectExtent l="0" t="0" r="9525" b="1270"/>
          <wp:wrapNone/>
          <wp:docPr id="54388786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0025" cy="1370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10B88"/>
    <w:rsid w:val="00022026"/>
    <w:rsid w:val="00027738"/>
    <w:rsid w:val="00050AED"/>
    <w:rsid w:val="0005228B"/>
    <w:rsid w:val="00070A1F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E3FC4"/>
    <w:rsid w:val="001F02C9"/>
    <w:rsid w:val="00210D11"/>
    <w:rsid w:val="0022505C"/>
    <w:rsid w:val="00231FB8"/>
    <w:rsid w:val="00234F8A"/>
    <w:rsid w:val="002378E8"/>
    <w:rsid w:val="00263178"/>
    <w:rsid w:val="00271CF1"/>
    <w:rsid w:val="0028198A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24E0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123"/>
    <w:rsid w:val="003F2884"/>
    <w:rsid w:val="003F6223"/>
    <w:rsid w:val="004039DE"/>
    <w:rsid w:val="00406198"/>
    <w:rsid w:val="00430A78"/>
    <w:rsid w:val="00441E5E"/>
    <w:rsid w:val="00444B44"/>
    <w:rsid w:val="004515BB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4922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530E"/>
    <w:rsid w:val="0077678E"/>
    <w:rsid w:val="007767BD"/>
    <w:rsid w:val="00777366"/>
    <w:rsid w:val="007820E0"/>
    <w:rsid w:val="0078325C"/>
    <w:rsid w:val="00796FAE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3F67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06A16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826FA"/>
    <w:rsid w:val="00D92A2D"/>
    <w:rsid w:val="00D930F5"/>
    <w:rsid w:val="00D93ABB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0337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A2047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</Template>
  <TotalTime>1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12</cp:revision>
  <cp:lastPrinted>2026-05-05T15:33:00Z</cp:lastPrinted>
  <dcterms:created xsi:type="dcterms:W3CDTF">2025-09-29T14:17:00Z</dcterms:created>
  <dcterms:modified xsi:type="dcterms:W3CDTF">2026-05-05T15:33:00Z</dcterms:modified>
</cp:coreProperties>
</file>