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0D0BDB" w:rsidRDefault="00D76254" w:rsidP="00D76254">
      <w:pPr>
        <w:rPr>
          <w:rFonts w:ascii="Cambria" w:hAnsi="Cambria"/>
          <w:sz w:val="24"/>
          <w:szCs w:val="24"/>
        </w:rPr>
      </w:pPr>
    </w:p>
    <w:p w14:paraId="26968D97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5FC52D39" w14:textId="77777777" w:rsidR="00D76254" w:rsidRPr="000D0BDB" w:rsidRDefault="00D76254" w:rsidP="00D76254">
      <w:pPr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Default="00D76254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B83A" w14:textId="77777777" w:rsidR="005C4922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7C10D" w14:textId="77777777" w:rsidR="005C4922" w:rsidRPr="000D0BDB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6DA85C2A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0D0BDB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enero 2026</w:t>
      </w:r>
    </w:p>
    <w:p w14:paraId="08E923A2" w14:textId="044E61CB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Default="009B2039" w:rsidP="009B2039">
      <w:pPr>
        <w:spacing w:after="0"/>
        <w:jc w:val="center"/>
        <w:rPr>
          <w:rFonts w:ascii="Cambria" w:eastAsia="Times New Roman" w:hAnsi="Cambria" w:cs="Times New Roman"/>
          <w:sz w:val="24"/>
          <w:szCs w:val="24"/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0D0BDB">
        <w:rPr>
          <w:rFonts w:ascii="Cambria" w:eastAsia="Times New Roman" w:hAnsi="Cambria" w:cs="Times New Roman"/>
          <w:sz w:val="24"/>
          <w:szCs w:val="24"/>
        </w:rPr>
        <w:tab/>
      </w:r>
    </w:p>
    <w:p w14:paraId="11313153" w14:textId="77777777" w:rsidR="005C4922" w:rsidRPr="000D0BDB" w:rsidRDefault="005C4922" w:rsidP="009B2039">
      <w:pPr>
        <w:spacing w:after="0"/>
        <w:jc w:val="center"/>
        <w:rPr>
          <w:rFonts w:ascii="Cambria" w:hAnsi="Cambria"/>
          <w:sz w:val="24"/>
          <w:szCs w:val="24"/>
        </w:rPr>
      </w:pPr>
    </w:p>
    <w:p w14:paraId="78929C2B" w14:textId="77777777" w:rsidR="00BB31A6" w:rsidRPr="000D0BDB" w:rsidRDefault="00BB31A6" w:rsidP="00D76254">
      <w:pPr>
        <w:spacing w:after="0"/>
        <w:jc w:val="center"/>
        <w:rPr>
          <w:rFonts w:ascii="Cambria" w:hAnsi="Cambria"/>
          <w:b/>
          <w:sz w:val="28"/>
          <w:szCs w:val="28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:rsidRPr="000D0BDB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OBSERVACIONES</w:t>
            </w:r>
          </w:p>
        </w:tc>
      </w:tr>
      <w:tr w:rsidR="00BB31A6" w:rsidRPr="000D0BDB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0D0BDB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Cambria" w:hAnsi="Cambria"/>
                <w:sz w:val="28"/>
                <w:szCs w:val="28"/>
              </w:rPr>
            </w:pPr>
            <w:r w:rsidRPr="000D0BDB">
              <w:rPr>
                <w:rFonts w:ascii="Cambria" w:hAnsi="Cambria"/>
                <w:sz w:val="28"/>
                <w:szCs w:val="28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Pr="000D0BDB" w:rsidRDefault="00BB31A6" w:rsidP="009B2039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3C729860" w:rsidR="00BB31A6" w:rsidRPr="000D0BDB" w:rsidRDefault="00BB31A6" w:rsidP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El Departamento Administrativo no tiene información que presentar durante el mes </w:t>
            </w:r>
            <w:r w:rsidR="00DC6D13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de 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enero</w:t>
            </w:r>
            <w:r w:rsidR="008D773F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 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202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6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.</w:t>
            </w:r>
          </w:p>
          <w:p w14:paraId="2879D057" w14:textId="6AA66240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</w:tr>
    </w:tbl>
    <w:p w14:paraId="7C270CA8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17E90ACC" w14:textId="401B6D3E" w:rsidR="004840ED" w:rsidRPr="000D0BDB" w:rsidRDefault="004840ED" w:rsidP="004840ED">
      <w:pPr>
        <w:spacing w:after="0"/>
        <w:ind w:left="2832" w:firstLine="708"/>
        <w:rPr>
          <w:rFonts w:ascii="Cambria" w:hAnsi="Cambria" w:cs="Arial"/>
          <w:sz w:val="28"/>
          <w:szCs w:val="28"/>
        </w:rPr>
      </w:pPr>
    </w:p>
    <w:sectPr w:rsidR="004840ED" w:rsidRPr="000D0BDB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45A13A" w14:textId="77777777" w:rsidR="000B4634" w:rsidRDefault="000B4634" w:rsidP="005B1EDE">
      <w:r>
        <w:separator/>
      </w:r>
    </w:p>
  </w:endnote>
  <w:endnote w:type="continuationSeparator" w:id="0">
    <w:p w14:paraId="6BAB1FF1" w14:textId="77777777" w:rsidR="000B4634" w:rsidRDefault="000B4634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93258" w14:textId="77777777" w:rsidR="000B4634" w:rsidRDefault="000B4634" w:rsidP="005B1EDE">
      <w:r>
        <w:separator/>
      </w:r>
    </w:p>
  </w:footnote>
  <w:footnote w:type="continuationSeparator" w:id="0">
    <w:p w14:paraId="40CABC74" w14:textId="77777777" w:rsidR="000B4634" w:rsidRDefault="000B4634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0AED"/>
    <w:rsid w:val="0005228B"/>
    <w:rsid w:val="00070A1F"/>
    <w:rsid w:val="0008519D"/>
    <w:rsid w:val="00093BB2"/>
    <w:rsid w:val="00096049"/>
    <w:rsid w:val="000A3C11"/>
    <w:rsid w:val="000B04BC"/>
    <w:rsid w:val="000B4634"/>
    <w:rsid w:val="000C6208"/>
    <w:rsid w:val="000D0BDB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C4922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1A7B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92A2D"/>
    <w:rsid w:val="00D930F5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B5379"/>
    <w:rsid w:val="00EC3EA1"/>
    <w:rsid w:val="00EE13D1"/>
    <w:rsid w:val="00EE35E1"/>
    <w:rsid w:val="00EE4802"/>
    <w:rsid w:val="00F00206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7E9F"/>
    <w:rsid w:val="00FD70A1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1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Rossangel Esmeralda Cabrera Alarcon</cp:lastModifiedBy>
  <cp:revision>6</cp:revision>
  <cp:lastPrinted>2026-02-04T17:49:00Z</cp:lastPrinted>
  <dcterms:created xsi:type="dcterms:W3CDTF">2025-09-29T14:17:00Z</dcterms:created>
  <dcterms:modified xsi:type="dcterms:W3CDTF">2026-02-04T17:49:00Z</dcterms:modified>
</cp:coreProperties>
</file>