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0F6772D5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B23F67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febrero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069000B1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B23F67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febrero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62238" w14:textId="77777777" w:rsidR="003F2123" w:rsidRDefault="003F2123" w:rsidP="005B1EDE">
      <w:r>
        <w:separator/>
      </w:r>
    </w:p>
  </w:endnote>
  <w:endnote w:type="continuationSeparator" w:id="0">
    <w:p w14:paraId="02D749AF" w14:textId="77777777" w:rsidR="003F2123" w:rsidRDefault="003F2123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80ABB" w14:textId="77777777" w:rsidR="003F2123" w:rsidRDefault="003F2123" w:rsidP="005B1EDE">
      <w:r>
        <w:separator/>
      </w:r>
    </w:p>
  </w:footnote>
  <w:footnote w:type="continuationSeparator" w:id="0">
    <w:p w14:paraId="2D025FFB" w14:textId="77777777" w:rsidR="003F2123" w:rsidRDefault="003F2123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0AED"/>
    <w:rsid w:val="0005228B"/>
    <w:rsid w:val="00070A1F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123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4922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3F67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92A2D"/>
    <w:rsid w:val="00D930F5"/>
    <w:rsid w:val="00D93ABB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1</TotalTime>
  <Pages>1</Pages>
  <Words>83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7</cp:revision>
  <cp:lastPrinted>2026-02-04T17:49:00Z</cp:lastPrinted>
  <dcterms:created xsi:type="dcterms:W3CDTF">2025-09-29T14:17:00Z</dcterms:created>
  <dcterms:modified xsi:type="dcterms:W3CDTF">2026-03-05T16:42:00Z</dcterms:modified>
</cp:coreProperties>
</file>