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Pr="000D0BDB" w:rsidRDefault="00D76254" w:rsidP="00D76254">
      <w:pPr>
        <w:rPr>
          <w:rFonts w:ascii="Cambria" w:hAnsi="Cambria"/>
          <w:sz w:val="24"/>
          <w:szCs w:val="24"/>
        </w:rPr>
      </w:pPr>
    </w:p>
    <w:p w14:paraId="26968D97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5FC52D39" w14:textId="77777777" w:rsidR="00D76254" w:rsidRPr="000D0BDB" w:rsidRDefault="00D76254" w:rsidP="00D76254">
      <w:pPr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Default="00D76254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A77B83A" w14:textId="77777777" w:rsidR="005C4922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67C10D" w14:textId="77777777" w:rsidR="005C4922" w:rsidRPr="000D0BDB" w:rsidRDefault="005C4922" w:rsidP="00D76254">
      <w:pPr>
        <w:spacing w:after="0"/>
        <w:rPr>
          <w:rFonts w:ascii="Cambria" w:hAnsi="Cambria"/>
          <w:b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6DF2842D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F10337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marzo</w:t>
      </w:r>
      <w:r w:rsidR="000D0BDB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2026</w:t>
      </w:r>
    </w:p>
    <w:p w14:paraId="08E923A2" w14:textId="044E61CB" w:rsidR="009B2039" w:rsidRPr="000D0BDB" w:rsidRDefault="009B2039" w:rsidP="009B2039">
      <w:pPr>
        <w:spacing w:after="0"/>
        <w:jc w:val="center"/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Default="009B2039" w:rsidP="009B2039">
      <w:pPr>
        <w:spacing w:after="0"/>
        <w:jc w:val="center"/>
        <w:rPr>
          <w:rFonts w:ascii="Cambria" w:eastAsia="Times New Roman" w:hAnsi="Cambria" w:cs="Times New Roman"/>
          <w:sz w:val="24"/>
          <w:szCs w:val="24"/>
        </w:rPr>
      </w:pP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0D0BDB">
        <w:rPr>
          <w:rFonts w:ascii="Cambria" w:hAnsi="Cambria"/>
          <w:b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0D0BDB">
        <w:rPr>
          <w:rFonts w:ascii="Cambria" w:eastAsia="Times New Roman" w:hAnsi="Cambria" w:cs="Times New Roman"/>
          <w:sz w:val="24"/>
          <w:szCs w:val="24"/>
        </w:rPr>
        <w:tab/>
      </w:r>
    </w:p>
    <w:p w14:paraId="11313153" w14:textId="77777777" w:rsidR="005C4922" w:rsidRPr="000D0BDB" w:rsidRDefault="005C4922" w:rsidP="009B2039">
      <w:pPr>
        <w:spacing w:after="0"/>
        <w:jc w:val="center"/>
        <w:rPr>
          <w:rFonts w:ascii="Cambria" w:hAnsi="Cambria"/>
          <w:sz w:val="24"/>
          <w:szCs w:val="24"/>
        </w:rPr>
      </w:pPr>
    </w:p>
    <w:p w14:paraId="78929C2B" w14:textId="77777777" w:rsidR="00BB31A6" w:rsidRPr="000D0BDB" w:rsidRDefault="00BB31A6" w:rsidP="00D76254">
      <w:pPr>
        <w:spacing w:after="0"/>
        <w:jc w:val="center"/>
        <w:rPr>
          <w:rFonts w:ascii="Cambria" w:hAnsi="Cambria"/>
          <w:b/>
          <w:sz w:val="28"/>
          <w:szCs w:val="28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:rsidRPr="000D0BDB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b/>
                <w:bCs/>
                <w:color w:val="000000"/>
                <w:sz w:val="28"/>
                <w:szCs w:val="28"/>
                <w:lang w:eastAsia="es-GT"/>
              </w:rPr>
              <w:t>OBSERVACIONES</w:t>
            </w:r>
          </w:p>
        </w:tc>
      </w:tr>
      <w:tr w:rsidR="00BB31A6" w:rsidRPr="000D0BDB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0D0BDB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Cambria" w:hAnsi="Cambria"/>
                <w:sz w:val="28"/>
                <w:szCs w:val="28"/>
              </w:rPr>
            </w:pPr>
            <w:r w:rsidRPr="000D0BDB">
              <w:rPr>
                <w:rFonts w:ascii="Cambria" w:hAnsi="Cambria"/>
                <w:sz w:val="28"/>
                <w:szCs w:val="28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Pr="000D0BDB" w:rsidRDefault="00BB31A6" w:rsidP="009B2039">
            <w:pPr>
              <w:jc w:val="both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7A6724E5" w:rsidR="00BB31A6" w:rsidRPr="000D0BDB" w:rsidRDefault="00BB31A6" w:rsidP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</w:pP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El Departamento Administrativo no tiene información que presentar durante el mes </w:t>
            </w:r>
            <w:r w:rsidR="00DC6D13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de </w:t>
            </w:r>
            <w:r w:rsidR="00F10337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marz</w:t>
            </w:r>
            <w:r w:rsidR="00B23F67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o</w:t>
            </w:r>
            <w:r w:rsidR="008D773F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 xml:space="preserve"> 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202</w:t>
            </w:r>
            <w:r w:rsidR="000D0BDB"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6</w:t>
            </w:r>
            <w:r w:rsidRPr="000D0BDB">
              <w:rPr>
                <w:rFonts w:ascii="Cambria" w:eastAsia="Times New Roman" w:hAnsi="Cambria" w:cs="Times New Roman"/>
                <w:color w:val="000000"/>
                <w:sz w:val="28"/>
                <w:szCs w:val="28"/>
                <w:lang w:eastAsia="es-GT"/>
              </w:rPr>
              <w:t>.</w:t>
            </w:r>
          </w:p>
          <w:p w14:paraId="2879D057" w14:textId="6AA66240" w:rsidR="00BB31A6" w:rsidRPr="000D0BDB" w:rsidRDefault="00BB31A6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sz w:val="28"/>
                <w:szCs w:val="28"/>
                <w:lang w:eastAsia="es-GT"/>
              </w:rPr>
            </w:pPr>
          </w:p>
        </w:tc>
      </w:tr>
    </w:tbl>
    <w:p w14:paraId="7C270CA8" w14:textId="77777777" w:rsidR="00D76254" w:rsidRPr="000D0BDB" w:rsidRDefault="00D76254" w:rsidP="00D76254">
      <w:pPr>
        <w:rPr>
          <w:rFonts w:ascii="Cambria" w:hAnsi="Cambria"/>
          <w:sz w:val="28"/>
          <w:szCs w:val="28"/>
        </w:rPr>
      </w:pPr>
    </w:p>
    <w:p w14:paraId="17E90ACC" w14:textId="401B6D3E" w:rsidR="004840ED" w:rsidRPr="000D0BDB" w:rsidRDefault="004840ED" w:rsidP="004840ED">
      <w:pPr>
        <w:spacing w:after="0"/>
        <w:ind w:left="2832" w:firstLine="708"/>
        <w:rPr>
          <w:rFonts w:ascii="Cambria" w:hAnsi="Cambria" w:cs="Arial"/>
          <w:sz w:val="28"/>
          <w:szCs w:val="28"/>
        </w:rPr>
      </w:pPr>
    </w:p>
    <w:sectPr w:rsidR="004840ED" w:rsidRPr="000D0BDB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DC5C6" w14:textId="77777777" w:rsidR="00FA2047" w:rsidRDefault="00FA2047" w:rsidP="005B1EDE">
      <w:r>
        <w:separator/>
      </w:r>
    </w:p>
  </w:endnote>
  <w:endnote w:type="continuationSeparator" w:id="0">
    <w:p w14:paraId="1DF662E6" w14:textId="77777777" w:rsidR="00FA2047" w:rsidRDefault="00FA2047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1FCB7" w14:textId="77777777" w:rsidR="00FA2047" w:rsidRDefault="00FA2047" w:rsidP="005B1EDE">
      <w:r>
        <w:separator/>
      </w:r>
    </w:p>
  </w:footnote>
  <w:footnote w:type="continuationSeparator" w:id="0">
    <w:p w14:paraId="117E9859" w14:textId="77777777" w:rsidR="00FA2047" w:rsidRDefault="00FA2047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65E2A625">
          <wp:simplePos x="0" y="0"/>
          <wp:positionH relativeFrom="column">
            <wp:posOffset>-441861</wp:posOffset>
          </wp:positionH>
          <wp:positionV relativeFrom="paragraph">
            <wp:posOffset>610837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B4634"/>
    <w:rsid w:val="000C6208"/>
    <w:rsid w:val="000D0BDB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8198A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0A1B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123"/>
    <w:rsid w:val="003F2884"/>
    <w:rsid w:val="003F6223"/>
    <w:rsid w:val="004039DE"/>
    <w:rsid w:val="00406198"/>
    <w:rsid w:val="00430A78"/>
    <w:rsid w:val="00441E5E"/>
    <w:rsid w:val="00444B44"/>
    <w:rsid w:val="004515BB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4922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5039D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1A7B"/>
    <w:rsid w:val="00AE205E"/>
    <w:rsid w:val="00AE42C1"/>
    <w:rsid w:val="00AF048A"/>
    <w:rsid w:val="00AF1FDE"/>
    <w:rsid w:val="00B072FD"/>
    <w:rsid w:val="00B107C7"/>
    <w:rsid w:val="00B10E12"/>
    <w:rsid w:val="00B129ED"/>
    <w:rsid w:val="00B23F67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16AF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06A16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3ABB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12F70"/>
    <w:rsid w:val="00E20B8B"/>
    <w:rsid w:val="00E20F29"/>
    <w:rsid w:val="00E21515"/>
    <w:rsid w:val="00E24D13"/>
    <w:rsid w:val="00E25539"/>
    <w:rsid w:val="00E27872"/>
    <w:rsid w:val="00E33F36"/>
    <w:rsid w:val="00E65A90"/>
    <w:rsid w:val="00EA2E27"/>
    <w:rsid w:val="00EA70D1"/>
    <w:rsid w:val="00EB5379"/>
    <w:rsid w:val="00EC3EA1"/>
    <w:rsid w:val="00EE13D1"/>
    <w:rsid w:val="00EE35E1"/>
    <w:rsid w:val="00EE4802"/>
    <w:rsid w:val="00F00206"/>
    <w:rsid w:val="00F10337"/>
    <w:rsid w:val="00F14C67"/>
    <w:rsid w:val="00F15C78"/>
    <w:rsid w:val="00F409AE"/>
    <w:rsid w:val="00F44342"/>
    <w:rsid w:val="00F51E13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A2047"/>
    <w:rsid w:val="00FC7E9F"/>
    <w:rsid w:val="00FD70A1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Fuerte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1</TotalTime>
  <Pages>1</Pages>
  <Words>82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Rossangel Esmeralda Cabrera Alarcon</cp:lastModifiedBy>
  <cp:revision>9</cp:revision>
  <cp:lastPrinted>2026-04-08T16:20:00Z</cp:lastPrinted>
  <dcterms:created xsi:type="dcterms:W3CDTF">2025-09-29T14:17:00Z</dcterms:created>
  <dcterms:modified xsi:type="dcterms:W3CDTF">2026-04-08T16:20:00Z</dcterms:modified>
</cp:coreProperties>
</file>