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583EDB70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Enero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2413B05D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enero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EB27D" w14:textId="77777777" w:rsidR="007A5CC6" w:rsidRDefault="007A5CC6" w:rsidP="005B1EDE">
      <w:r>
        <w:separator/>
      </w:r>
    </w:p>
  </w:endnote>
  <w:endnote w:type="continuationSeparator" w:id="0">
    <w:p w14:paraId="5314F4CA" w14:textId="77777777" w:rsidR="007A5CC6" w:rsidRDefault="007A5CC6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BAA63" w14:textId="77777777" w:rsidR="007A5CC6" w:rsidRDefault="007A5CC6" w:rsidP="005B1EDE">
      <w:r>
        <w:separator/>
      </w:r>
    </w:p>
  </w:footnote>
  <w:footnote w:type="continuationSeparator" w:id="0">
    <w:p w14:paraId="347E8BD9" w14:textId="77777777" w:rsidR="007A5CC6" w:rsidRDefault="007A5CC6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24A20"/>
    <w:rsid w:val="003272BA"/>
    <w:rsid w:val="00327B51"/>
    <w:rsid w:val="00334CA9"/>
    <w:rsid w:val="00354690"/>
    <w:rsid w:val="00355D3E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E0A02"/>
    <w:rsid w:val="003F2884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5A6F"/>
    <w:rsid w:val="004E79EB"/>
    <w:rsid w:val="00500E38"/>
    <w:rsid w:val="005056D0"/>
    <w:rsid w:val="00521DF3"/>
    <w:rsid w:val="005232ED"/>
    <w:rsid w:val="00526824"/>
    <w:rsid w:val="005465C8"/>
    <w:rsid w:val="005535B1"/>
    <w:rsid w:val="00556CA6"/>
    <w:rsid w:val="00566510"/>
    <w:rsid w:val="00590AD1"/>
    <w:rsid w:val="00593825"/>
    <w:rsid w:val="005B1EDE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E4348"/>
    <w:rsid w:val="007E773A"/>
    <w:rsid w:val="007F0C21"/>
    <w:rsid w:val="007F4B23"/>
    <w:rsid w:val="007F72FA"/>
    <w:rsid w:val="007F77B0"/>
    <w:rsid w:val="00801937"/>
    <w:rsid w:val="00810DA8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C4277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2259"/>
    <w:rsid w:val="00D13B91"/>
    <w:rsid w:val="00D14FC5"/>
    <w:rsid w:val="00D26694"/>
    <w:rsid w:val="00D46544"/>
    <w:rsid w:val="00D56C32"/>
    <w:rsid w:val="00D713A9"/>
    <w:rsid w:val="00D76254"/>
    <w:rsid w:val="00D77217"/>
    <w:rsid w:val="00D81A09"/>
    <w:rsid w:val="00D92A2D"/>
    <w:rsid w:val="00D930F5"/>
    <w:rsid w:val="00DA0DCF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6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Marilin Dayana Barillas Barrera</cp:lastModifiedBy>
  <cp:revision>24</cp:revision>
  <cp:lastPrinted>2024-11-05T16:19:00Z</cp:lastPrinted>
  <dcterms:created xsi:type="dcterms:W3CDTF">2023-03-06T17:02:00Z</dcterms:created>
  <dcterms:modified xsi:type="dcterms:W3CDTF">2025-02-06T21:19:00Z</dcterms:modified>
</cp:coreProperties>
</file>